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FBEE4E" w14:textId="77777777" w:rsidR="00A44A08" w:rsidRPr="00FF6EFF" w:rsidRDefault="00A44A08" w:rsidP="00A44A08">
      <w:pPr>
        <w:spacing w:line="259" w:lineRule="auto"/>
        <w:jc w:val="left"/>
        <w:rPr>
          <w:rStyle w:val="Krepko"/>
          <w:rFonts w:cs="Arial"/>
          <w:bCs w:val="0"/>
          <w:color w:val="3E7C94"/>
          <w:sz w:val="36"/>
          <w:szCs w:val="36"/>
          <w:lang w:val="fr-FR"/>
        </w:rPr>
      </w:pPr>
    </w:p>
    <w:p w14:paraId="77F20485" w14:textId="77777777" w:rsidR="00A44A08" w:rsidRPr="00FF6EFF" w:rsidRDefault="00A44A08" w:rsidP="00A44A08">
      <w:pPr>
        <w:spacing w:line="259" w:lineRule="auto"/>
        <w:jc w:val="center"/>
        <w:rPr>
          <w:rStyle w:val="Krepko"/>
          <w:rFonts w:cs="Arial"/>
          <w:bCs w:val="0"/>
          <w:color w:val="3E7C94"/>
          <w:sz w:val="36"/>
          <w:szCs w:val="36"/>
          <w:lang w:val="fr-FR"/>
        </w:rPr>
      </w:pPr>
    </w:p>
    <w:p w14:paraId="1AA44885" w14:textId="77777777" w:rsidR="00A44A08" w:rsidRPr="00FF6EFF" w:rsidRDefault="00A44A08" w:rsidP="00A44A08">
      <w:pPr>
        <w:spacing w:line="259" w:lineRule="auto"/>
        <w:jc w:val="center"/>
        <w:rPr>
          <w:rStyle w:val="Krepko"/>
          <w:rFonts w:cs="Arial"/>
          <w:bCs w:val="0"/>
          <w:color w:val="3E7C94"/>
          <w:sz w:val="36"/>
          <w:szCs w:val="36"/>
          <w:lang w:val="fr-FR"/>
        </w:rPr>
      </w:pPr>
    </w:p>
    <w:p w14:paraId="2B7EE6DE" w14:textId="77777777" w:rsidR="00A44A08" w:rsidRPr="00FF6EFF" w:rsidRDefault="00A44A08" w:rsidP="00A44A08">
      <w:pPr>
        <w:spacing w:line="259" w:lineRule="auto"/>
        <w:jc w:val="center"/>
        <w:rPr>
          <w:rStyle w:val="Krepko"/>
          <w:rFonts w:cs="Arial"/>
          <w:bCs w:val="0"/>
          <w:color w:val="3E7C94"/>
          <w:sz w:val="36"/>
          <w:szCs w:val="36"/>
          <w:lang w:val="fr-FR"/>
        </w:rPr>
      </w:pPr>
    </w:p>
    <w:p w14:paraId="3E6B903D" w14:textId="77777777" w:rsidR="00A44A08" w:rsidRPr="00FF6EFF" w:rsidRDefault="00A44A08" w:rsidP="00A44A08">
      <w:pPr>
        <w:spacing w:line="259" w:lineRule="auto"/>
        <w:jc w:val="center"/>
        <w:rPr>
          <w:rStyle w:val="Krepko"/>
          <w:rFonts w:cs="Arial"/>
          <w:bCs w:val="0"/>
          <w:color w:val="3E7C94"/>
          <w:sz w:val="36"/>
          <w:szCs w:val="36"/>
          <w:lang w:val="fr-FR"/>
        </w:rPr>
      </w:pPr>
    </w:p>
    <w:p w14:paraId="3F8959D7" w14:textId="77777777" w:rsidR="00A44A08" w:rsidRPr="00FF6EFF" w:rsidRDefault="00A44A08" w:rsidP="00A44A08">
      <w:pPr>
        <w:spacing w:line="259" w:lineRule="auto"/>
        <w:jc w:val="center"/>
        <w:rPr>
          <w:rStyle w:val="Krepko"/>
          <w:rFonts w:cs="Arial"/>
          <w:bCs w:val="0"/>
          <w:color w:val="3E7C94"/>
          <w:sz w:val="36"/>
          <w:szCs w:val="36"/>
          <w:lang w:val="fr-FR"/>
        </w:rPr>
      </w:pPr>
    </w:p>
    <w:p w14:paraId="0A3874BF" w14:textId="77777777" w:rsidR="00B700F2" w:rsidRDefault="00A44A08" w:rsidP="00A44A08">
      <w:pPr>
        <w:spacing w:line="259" w:lineRule="auto"/>
        <w:jc w:val="center"/>
        <w:rPr>
          <w:rStyle w:val="Krepko"/>
          <w:color w:val="3E7C94"/>
          <w:sz w:val="36"/>
        </w:rPr>
      </w:pPr>
      <w:r>
        <w:rPr>
          <w:rStyle w:val="Krepko"/>
          <w:color w:val="3E7C94"/>
          <w:sz w:val="36"/>
        </w:rPr>
        <w:t xml:space="preserve">Conference on Digital Transformation </w:t>
      </w:r>
    </w:p>
    <w:p w14:paraId="1348533E" w14:textId="637B3F4E" w:rsidR="00A44A08" w:rsidRDefault="00A44A08" w:rsidP="00A44A08">
      <w:pPr>
        <w:spacing w:line="259" w:lineRule="auto"/>
        <w:jc w:val="center"/>
        <w:rPr>
          <w:rStyle w:val="Krepko"/>
          <w:color w:val="3E7C94"/>
          <w:sz w:val="36"/>
          <w:szCs w:val="36"/>
        </w:rPr>
      </w:pPr>
      <w:r>
        <w:rPr>
          <w:rStyle w:val="Krepko"/>
          <w:color w:val="3E7C94"/>
          <w:sz w:val="36"/>
        </w:rPr>
        <w:t>in Education</w:t>
      </w:r>
    </w:p>
    <w:p w14:paraId="58AE2599" w14:textId="77777777" w:rsidR="00A44A08" w:rsidRDefault="00A44A08" w:rsidP="00A44A08">
      <w:pPr>
        <w:spacing w:line="259" w:lineRule="auto"/>
        <w:jc w:val="center"/>
        <w:rPr>
          <w:rStyle w:val="Krepko"/>
          <w:color w:val="3E7C94"/>
          <w:sz w:val="36"/>
          <w:szCs w:val="36"/>
        </w:rPr>
      </w:pPr>
    </w:p>
    <w:p w14:paraId="2BE541A4" w14:textId="77777777" w:rsidR="00A44A08" w:rsidRPr="004B1978" w:rsidRDefault="00A44A08" w:rsidP="00A44A08">
      <w:pPr>
        <w:spacing w:line="259" w:lineRule="auto"/>
        <w:jc w:val="center"/>
        <w:rPr>
          <w:b/>
          <w:bCs/>
          <w:color w:val="3E7C94"/>
          <w:sz w:val="36"/>
          <w:szCs w:val="36"/>
        </w:rPr>
      </w:pPr>
      <w:r>
        <w:rPr>
          <w:b/>
          <w:color w:val="3E7C94"/>
          <w:sz w:val="36"/>
        </w:rPr>
        <w:t>7 December 2021</w:t>
      </w:r>
    </w:p>
    <w:p w14:paraId="1513E901" w14:textId="77777777" w:rsidR="00A44A08" w:rsidRPr="00462C17" w:rsidRDefault="00A44A08" w:rsidP="00A44A08">
      <w:pPr>
        <w:spacing w:line="259" w:lineRule="auto"/>
        <w:jc w:val="center"/>
        <w:rPr>
          <w:rStyle w:val="Krepko"/>
          <w:rFonts w:cs="Arial"/>
          <w:bCs w:val="0"/>
          <w:color w:val="3E7C94"/>
          <w:sz w:val="36"/>
          <w:szCs w:val="36"/>
        </w:rPr>
      </w:pPr>
      <w:r>
        <w:rPr>
          <w:b/>
          <w:color w:val="3E7C94"/>
          <w:sz w:val="36"/>
        </w:rPr>
        <w:t>14:00–17:00 (CET)</w:t>
      </w:r>
    </w:p>
    <w:p w14:paraId="37DE7639" w14:textId="77777777" w:rsidR="00A44A08" w:rsidRDefault="00A44A08" w:rsidP="00A44A08">
      <w:pPr>
        <w:spacing w:line="259" w:lineRule="auto"/>
        <w:jc w:val="center"/>
        <w:rPr>
          <w:rStyle w:val="Krepko"/>
          <w:color w:val="3E7C94"/>
          <w:sz w:val="36"/>
          <w:szCs w:val="36"/>
        </w:rPr>
      </w:pPr>
      <w:r>
        <w:rPr>
          <w:rStyle w:val="Krepko"/>
          <w:color w:val="3E7C94"/>
          <w:sz w:val="36"/>
        </w:rPr>
        <w:t>Ljubljana</w:t>
      </w:r>
    </w:p>
    <w:p w14:paraId="6C6A3EA6" w14:textId="77777777" w:rsidR="00A44A08" w:rsidRDefault="00A44A08" w:rsidP="00A44A08">
      <w:pPr>
        <w:spacing w:line="259" w:lineRule="auto"/>
        <w:jc w:val="center"/>
        <w:rPr>
          <w:rStyle w:val="Krepko"/>
          <w:color w:val="3E7C94"/>
          <w:sz w:val="36"/>
          <w:szCs w:val="36"/>
        </w:rPr>
      </w:pPr>
    </w:p>
    <w:p w14:paraId="42F24D42" w14:textId="77777777" w:rsidR="00A44A08" w:rsidRPr="00725E30" w:rsidRDefault="00A44A08" w:rsidP="00A44A08">
      <w:pPr>
        <w:spacing w:line="259" w:lineRule="auto"/>
        <w:jc w:val="center"/>
        <w:rPr>
          <w:rStyle w:val="Krepko"/>
          <w:color w:val="3E7C94"/>
          <w:sz w:val="28"/>
          <w:szCs w:val="28"/>
        </w:rPr>
      </w:pPr>
      <w:r>
        <w:rPr>
          <w:rStyle w:val="Krepko"/>
          <w:color w:val="3E7C94"/>
          <w:sz w:val="28"/>
        </w:rPr>
        <w:t>Videoconference</w:t>
      </w:r>
    </w:p>
    <w:p w14:paraId="648AA6A1" w14:textId="77777777" w:rsidR="00A44A08" w:rsidRDefault="00A44A08" w:rsidP="00A44A08">
      <w:pPr>
        <w:spacing w:line="259" w:lineRule="auto"/>
        <w:jc w:val="center"/>
        <w:rPr>
          <w:rStyle w:val="Krepko"/>
          <w:color w:val="3E7C94"/>
          <w:sz w:val="28"/>
          <w:szCs w:val="28"/>
        </w:rPr>
      </w:pPr>
    </w:p>
    <w:p w14:paraId="36275D88" w14:textId="77777777" w:rsidR="00A44A08" w:rsidRDefault="00A44A08" w:rsidP="00A44A08">
      <w:pPr>
        <w:spacing w:line="259" w:lineRule="auto"/>
        <w:jc w:val="center"/>
        <w:rPr>
          <w:rStyle w:val="Krepko"/>
          <w:rFonts w:cs="Arial"/>
          <w:color w:val="3E7C94"/>
          <w:sz w:val="28"/>
          <w:szCs w:val="28"/>
        </w:rPr>
      </w:pPr>
      <w:r>
        <w:rPr>
          <w:rStyle w:val="Krepko"/>
          <w:color w:val="3E7C94"/>
          <w:sz w:val="28"/>
        </w:rPr>
        <w:t>Draft Programme (as of 7 October 2021)</w:t>
      </w:r>
    </w:p>
    <w:p w14:paraId="1F3C0B97" w14:textId="77777777" w:rsidR="00A44A08" w:rsidRPr="00E46383" w:rsidRDefault="00A44A08" w:rsidP="00A44A08">
      <w:pPr>
        <w:spacing w:line="259" w:lineRule="auto"/>
        <w:jc w:val="center"/>
        <w:rPr>
          <w:rStyle w:val="Krepko"/>
          <w:rFonts w:cs="Arial"/>
          <w:color w:val="3E7C94"/>
          <w:sz w:val="28"/>
          <w:szCs w:val="28"/>
        </w:rPr>
      </w:pPr>
    </w:p>
    <w:p w14:paraId="5D9569E2" w14:textId="77777777" w:rsidR="00A44A08" w:rsidRPr="00E46383" w:rsidRDefault="00A44A08" w:rsidP="00A44A08">
      <w:pPr>
        <w:spacing w:line="259" w:lineRule="auto"/>
        <w:jc w:val="center"/>
        <w:rPr>
          <w:rStyle w:val="Krepko"/>
          <w:rFonts w:cs="Arial"/>
          <w:color w:val="3E7C94"/>
        </w:rPr>
      </w:pPr>
    </w:p>
    <w:p w14:paraId="480BEEA0" w14:textId="77777777" w:rsidR="00A44A08" w:rsidRPr="00E46383" w:rsidRDefault="00A44A08" w:rsidP="00A44A08">
      <w:pPr>
        <w:spacing w:line="259" w:lineRule="auto"/>
        <w:jc w:val="left"/>
        <w:rPr>
          <w:rStyle w:val="Krepko"/>
          <w:rFonts w:cs="Arial"/>
          <w:bCs w:val="0"/>
          <w:color w:val="3E7C94"/>
          <w:sz w:val="28"/>
          <w:szCs w:val="28"/>
        </w:rPr>
      </w:pPr>
    </w:p>
    <w:p w14:paraId="0CCE3CB5" w14:textId="77777777" w:rsidR="00A44A08" w:rsidRPr="00E46383" w:rsidRDefault="00A44A08" w:rsidP="00A44A08">
      <w:pPr>
        <w:spacing w:line="259" w:lineRule="auto"/>
        <w:jc w:val="left"/>
        <w:rPr>
          <w:rStyle w:val="Krepko"/>
          <w:rFonts w:cs="Arial"/>
          <w:bCs w:val="0"/>
          <w:color w:val="3E7C94"/>
          <w:sz w:val="28"/>
          <w:szCs w:val="28"/>
        </w:rPr>
      </w:pPr>
    </w:p>
    <w:p w14:paraId="5EFB914B" w14:textId="77777777" w:rsidR="00A44A08" w:rsidRPr="00E46383" w:rsidRDefault="00A44A08" w:rsidP="00A44A08">
      <w:pPr>
        <w:spacing w:line="259" w:lineRule="auto"/>
        <w:jc w:val="left"/>
        <w:rPr>
          <w:rStyle w:val="Krepko"/>
          <w:rFonts w:cs="Arial"/>
          <w:bCs w:val="0"/>
          <w:color w:val="3E7C94"/>
          <w:sz w:val="28"/>
          <w:szCs w:val="28"/>
        </w:rPr>
      </w:pPr>
    </w:p>
    <w:p w14:paraId="7401C428" w14:textId="77777777" w:rsidR="00A44A08" w:rsidRPr="00E46383" w:rsidRDefault="00A44A08" w:rsidP="00A44A08">
      <w:pPr>
        <w:spacing w:line="259" w:lineRule="auto"/>
        <w:jc w:val="left"/>
        <w:rPr>
          <w:rStyle w:val="Krepko"/>
          <w:rFonts w:cs="Arial"/>
          <w:bCs w:val="0"/>
          <w:color w:val="3E7C94"/>
          <w:sz w:val="28"/>
          <w:szCs w:val="28"/>
        </w:rPr>
      </w:pPr>
    </w:p>
    <w:p w14:paraId="02CF318A" w14:textId="77777777" w:rsidR="00A44A08" w:rsidRPr="00E46383" w:rsidRDefault="00A44A08" w:rsidP="00A44A08">
      <w:pPr>
        <w:spacing w:line="259" w:lineRule="auto"/>
        <w:jc w:val="left"/>
        <w:rPr>
          <w:rStyle w:val="Krepko"/>
          <w:rFonts w:cs="Arial"/>
          <w:bCs w:val="0"/>
          <w:color w:val="3E7C94"/>
          <w:sz w:val="28"/>
          <w:szCs w:val="28"/>
        </w:rPr>
      </w:pPr>
    </w:p>
    <w:p w14:paraId="61AC2A1C" w14:textId="77777777" w:rsidR="00A44A08" w:rsidRPr="00E46383" w:rsidRDefault="00A44A08" w:rsidP="00A44A08">
      <w:pPr>
        <w:spacing w:line="259" w:lineRule="auto"/>
        <w:jc w:val="left"/>
        <w:rPr>
          <w:rStyle w:val="Krepko"/>
          <w:rFonts w:cs="Arial"/>
          <w:bCs w:val="0"/>
          <w:color w:val="3E7C94"/>
          <w:sz w:val="28"/>
          <w:szCs w:val="28"/>
        </w:rPr>
      </w:pPr>
    </w:p>
    <w:p w14:paraId="24D8701C" w14:textId="77777777" w:rsidR="00A44A08" w:rsidRPr="00E46383" w:rsidRDefault="00A44A08" w:rsidP="00A44A08">
      <w:pPr>
        <w:spacing w:line="259" w:lineRule="auto"/>
        <w:jc w:val="left"/>
        <w:rPr>
          <w:rStyle w:val="Krepko"/>
          <w:rFonts w:cs="Arial"/>
          <w:bCs w:val="0"/>
          <w:color w:val="3E7C94"/>
          <w:sz w:val="28"/>
          <w:szCs w:val="28"/>
        </w:rPr>
      </w:pPr>
    </w:p>
    <w:p w14:paraId="16E5A25B" w14:textId="70268E71" w:rsidR="00A44A08" w:rsidRPr="006E306C" w:rsidRDefault="00A44A08" w:rsidP="006E306C">
      <w:pPr>
        <w:spacing w:line="259" w:lineRule="auto"/>
        <w:jc w:val="left"/>
        <w:rPr>
          <w:rStyle w:val="Krepko"/>
          <w:rFonts w:cs="Arial"/>
          <w:bCs w:val="0"/>
          <w:color w:val="3E7C94"/>
          <w:sz w:val="28"/>
          <w:szCs w:val="28"/>
        </w:rPr>
      </w:pPr>
      <w:r>
        <w:br w:type="page"/>
      </w:r>
    </w:p>
    <w:p w14:paraId="6E3A0056" w14:textId="77777777" w:rsidR="006E306C" w:rsidRPr="00C34461" w:rsidRDefault="006E306C" w:rsidP="006E306C">
      <w:pPr>
        <w:spacing w:line="264" w:lineRule="exact"/>
        <w:jc w:val="left"/>
        <w:rPr>
          <w:rStyle w:val="Krepko"/>
          <w:color w:val="3E7C94"/>
          <w:sz w:val="28"/>
          <w:szCs w:val="28"/>
          <w:u w:val="single"/>
        </w:rPr>
      </w:pPr>
      <w:r w:rsidRPr="00C34461">
        <w:rPr>
          <w:rStyle w:val="Krepko"/>
          <w:color w:val="3E7C94"/>
          <w:sz w:val="28"/>
          <w:u w:val="single"/>
        </w:rPr>
        <w:lastRenderedPageBreak/>
        <w:t>Tuesday, 7 December 2021</w:t>
      </w:r>
    </w:p>
    <w:p w14:paraId="422BD462" w14:textId="77777777" w:rsidR="006E306C" w:rsidRPr="006B492F" w:rsidRDefault="006E306C" w:rsidP="006E306C">
      <w:pPr>
        <w:spacing w:line="264" w:lineRule="exact"/>
        <w:jc w:val="left"/>
        <w:rPr>
          <w:rStyle w:val="Krepko"/>
          <w:color w:val="3E7C94"/>
          <w:sz w:val="28"/>
          <w:szCs w:val="28"/>
          <w:u w:val="single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6367"/>
      </w:tblGrid>
      <w:tr w:rsidR="006E306C" w:rsidRPr="00191316" w14:paraId="7F5197D9" w14:textId="77777777" w:rsidTr="00610FB3">
        <w:tc>
          <w:tcPr>
            <w:tcW w:w="2127" w:type="dxa"/>
          </w:tcPr>
          <w:p w14:paraId="267F983B" w14:textId="77777777" w:rsidR="006E306C" w:rsidRPr="004039FE" w:rsidRDefault="006E306C" w:rsidP="00610FB3">
            <w:pPr>
              <w:spacing w:line="276" w:lineRule="exact"/>
              <w:jc w:val="left"/>
              <w:rPr>
                <w:rFonts w:cs="Arial"/>
                <w:b/>
                <w:bCs/>
                <w:color w:val="3E7C94"/>
              </w:rPr>
            </w:pPr>
            <w:r w:rsidRPr="004039FE">
              <w:rPr>
                <w:b/>
                <w:color w:val="3E7C94"/>
              </w:rPr>
              <w:t>14:00–14:15</w:t>
            </w:r>
            <w:r w:rsidRPr="004039FE">
              <w:rPr>
                <w:color w:val="3E7C94"/>
              </w:rPr>
              <w:t xml:space="preserve">                           </w:t>
            </w:r>
          </w:p>
        </w:tc>
        <w:tc>
          <w:tcPr>
            <w:tcW w:w="6367" w:type="dxa"/>
          </w:tcPr>
          <w:p w14:paraId="07FFE71A" w14:textId="77777777" w:rsidR="006E306C" w:rsidRPr="002066F9" w:rsidRDefault="006E306C" w:rsidP="00610FB3">
            <w:pPr>
              <w:spacing w:line="264" w:lineRule="exact"/>
              <w:rPr>
                <w:rFonts w:cs="Arial"/>
              </w:rPr>
            </w:pPr>
            <w:r>
              <w:t>Opening of the conference and opening speeches</w:t>
            </w:r>
          </w:p>
        </w:tc>
      </w:tr>
      <w:tr w:rsidR="006E306C" w:rsidRPr="00191316" w14:paraId="3AA48539" w14:textId="77777777" w:rsidTr="00610FB3">
        <w:tc>
          <w:tcPr>
            <w:tcW w:w="2127" w:type="dxa"/>
          </w:tcPr>
          <w:p w14:paraId="783B6401" w14:textId="77777777" w:rsidR="006E306C" w:rsidRPr="004039FE" w:rsidRDefault="006E306C" w:rsidP="00610FB3">
            <w:pPr>
              <w:spacing w:line="276" w:lineRule="exact"/>
              <w:jc w:val="left"/>
              <w:rPr>
                <w:rFonts w:cs="Arial"/>
                <w:b/>
                <w:bCs/>
                <w:color w:val="3E7C94"/>
              </w:rPr>
            </w:pPr>
          </w:p>
        </w:tc>
        <w:tc>
          <w:tcPr>
            <w:tcW w:w="6367" w:type="dxa"/>
          </w:tcPr>
          <w:p w14:paraId="19786417" w14:textId="77777777" w:rsidR="006E306C" w:rsidRPr="002066F9" w:rsidRDefault="006E306C" w:rsidP="00610FB3">
            <w:pPr>
              <w:spacing w:line="264" w:lineRule="exact"/>
              <w:rPr>
                <w:rFonts w:cs="Arial"/>
              </w:rPr>
            </w:pPr>
          </w:p>
        </w:tc>
      </w:tr>
      <w:tr w:rsidR="006E306C" w:rsidRPr="00191316" w14:paraId="03D59332" w14:textId="77777777" w:rsidTr="00610FB3">
        <w:tc>
          <w:tcPr>
            <w:tcW w:w="2127" w:type="dxa"/>
          </w:tcPr>
          <w:p w14:paraId="54979E64" w14:textId="77777777" w:rsidR="006E306C" w:rsidRPr="004039FE" w:rsidRDefault="006E306C" w:rsidP="00610FB3">
            <w:pPr>
              <w:spacing w:line="276" w:lineRule="exact"/>
              <w:jc w:val="left"/>
              <w:rPr>
                <w:rFonts w:cs="Arial"/>
                <w:b/>
                <w:bCs/>
                <w:color w:val="3E7C94"/>
              </w:rPr>
            </w:pPr>
          </w:p>
        </w:tc>
        <w:tc>
          <w:tcPr>
            <w:tcW w:w="6367" w:type="dxa"/>
          </w:tcPr>
          <w:p w14:paraId="57A4557E" w14:textId="77777777" w:rsidR="006E306C" w:rsidRPr="00C34461" w:rsidRDefault="006E306C" w:rsidP="00610FB3">
            <w:pPr>
              <w:spacing w:line="264" w:lineRule="exact"/>
              <w:rPr>
                <w:rFonts w:cs="Arial"/>
              </w:rPr>
            </w:pPr>
            <w:r w:rsidRPr="00C34461">
              <w:rPr>
                <w:rFonts w:cs="Arial"/>
              </w:rPr>
              <w:t xml:space="preserve">Welcome address and opening remarks by </w:t>
            </w:r>
            <w:r w:rsidRPr="00F70184">
              <w:rPr>
                <w:rFonts w:cs="Arial"/>
                <w:b/>
                <w:bCs/>
              </w:rPr>
              <w:t>Igor Zorčič</w:t>
            </w:r>
            <w:r w:rsidRPr="00C34461">
              <w:rPr>
                <w:rFonts w:cs="Arial"/>
              </w:rPr>
              <w:t>, President of the National Assembly of the Republic of Slovenia</w:t>
            </w:r>
          </w:p>
          <w:p w14:paraId="5670A394" w14:textId="77777777" w:rsidR="006E306C" w:rsidRPr="00C34461" w:rsidRDefault="006E306C" w:rsidP="00610FB3">
            <w:pPr>
              <w:spacing w:line="264" w:lineRule="exact"/>
              <w:rPr>
                <w:rFonts w:cs="Arial"/>
              </w:rPr>
            </w:pPr>
          </w:p>
          <w:p w14:paraId="5196E4F9" w14:textId="490296E9" w:rsidR="006E306C" w:rsidRDefault="006E306C" w:rsidP="00610FB3">
            <w:pPr>
              <w:spacing w:line="264" w:lineRule="exact"/>
              <w:rPr>
                <w:rFonts w:cs="Arial"/>
              </w:rPr>
            </w:pPr>
            <w:r w:rsidRPr="00C34461">
              <w:rPr>
                <w:rFonts w:cs="Arial"/>
              </w:rPr>
              <w:t xml:space="preserve">Chair: </w:t>
            </w:r>
            <w:r w:rsidRPr="00F70184">
              <w:rPr>
                <w:rFonts w:cs="Arial"/>
                <w:b/>
                <w:bCs/>
              </w:rPr>
              <w:t>Ms Iva Dimic</w:t>
            </w:r>
            <w:r w:rsidRPr="00C34461">
              <w:rPr>
                <w:rFonts w:cs="Arial"/>
              </w:rPr>
              <w:t>, Chair of the Committee on Education, Science, Sport and Youth (welcome address)</w:t>
            </w:r>
          </w:p>
          <w:p w14:paraId="24DB1587" w14:textId="77777777" w:rsidR="006E306C" w:rsidRPr="002066F9" w:rsidRDefault="006E306C" w:rsidP="00610FB3">
            <w:pPr>
              <w:spacing w:line="264" w:lineRule="exact"/>
              <w:rPr>
                <w:rFonts w:cs="Arial"/>
              </w:rPr>
            </w:pPr>
          </w:p>
        </w:tc>
      </w:tr>
      <w:tr w:rsidR="006E306C" w:rsidRPr="00191316" w14:paraId="207D711B" w14:textId="77777777" w:rsidTr="00610FB3">
        <w:tc>
          <w:tcPr>
            <w:tcW w:w="2127" w:type="dxa"/>
          </w:tcPr>
          <w:p w14:paraId="337C8CA7" w14:textId="77777777" w:rsidR="006E306C" w:rsidRPr="004039FE" w:rsidRDefault="006E306C" w:rsidP="00610FB3">
            <w:pPr>
              <w:spacing w:line="276" w:lineRule="exact"/>
              <w:jc w:val="left"/>
              <w:rPr>
                <w:rFonts w:cs="Arial"/>
                <w:b/>
                <w:bCs/>
                <w:color w:val="3E7C94"/>
              </w:rPr>
            </w:pPr>
            <w:r w:rsidRPr="004039FE">
              <w:rPr>
                <w:b/>
                <w:color w:val="3E7C94"/>
              </w:rPr>
              <w:t xml:space="preserve">14:15–15:15                           </w:t>
            </w:r>
          </w:p>
        </w:tc>
        <w:tc>
          <w:tcPr>
            <w:tcW w:w="6367" w:type="dxa"/>
          </w:tcPr>
          <w:p w14:paraId="4C2CB1F1" w14:textId="77777777" w:rsidR="006E306C" w:rsidRPr="00C34461" w:rsidRDefault="006E306C" w:rsidP="00610FB3">
            <w:pPr>
              <w:spacing w:line="264" w:lineRule="exact"/>
              <w:rPr>
                <w:rFonts w:cs="Arial"/>
                <w:b/>
                <w:bCs/>
              </w:rPr>
            </w:pPr>
            <w:r w:rsidRPr="00C34461">
              <w:rPr>
                <w:rFonts w:cs="Arial"/>
                <w:b/>
                <w:bCs/>
              </w:rPr>
              <w:t>New Challenges in Effective, Sustainable and Equitable Digital Education in the Context of Creative, Flexible, Modern and Inclusive Education and Training</w:t>
            </w:r>
          </w:p>
          <w:p w14:paraId="69B34B22" w14:textId="77777777" w:rsidR="006E306C" w:rsidRPr="00C34461" w:rsidRDefault="006E306C" w:rsidP="00610FB3">
            <w:pPr>
              <w:spacing w:line="264" w:lineRule="exact"/>
              <w:rPr>
                <w:rFonts w:cs="Arial"/>
                <w:b/>
                <w:bCs/>
              </w:rPr>
            </w:pPr>
            <w:r w:rsidRPr="00C34461">
              <w:rPr>
                <w:rFonts w:cs="Arial"/>
                <w:b/>
                <w:bCs/>
              </w:rPr>
              <w:t xml:space="preserve">                                                        </w:t>
            </w:r>
          </w:p>
          <w:p w14:paraId="1E56365D" w14:textId="77777777" w:rsidR="006E306C" w:rsidRDefault="006E306C" w:rsidP="00610FB3">
            <w:pPr>
              <w:spacing w:line="264" w:lineRule="exact"/>
              <w:rPr>
                <w:rFonts w:cs="Arial"/>
                <w:b/>
                <w:bCs/>
              </w:rPr>
            </w:pPr>
            <w:r w:rsidRPr="00C34461">
              <w:rPr>
                <w:rFonts w:cs="Arial"/>
                <w:b/>
                <w:bCs/>
              </w:rPr>
              <w:t>Chair:</w:t>
            </w:r>
          </w:p>
          <w:p w14:paraId="6C704D8C" w14:textId="77777777" w:rsidR="006E306C" w:rsidRPr="00C34461" w:rsidRDefault="006E306C" w:rsidP="00610FB3">
            <w:pPr>
              <w:spacing w:line="264" w:lineRule="exact"/>
              <w:rPr>
                <w:rFonts w:cs="Arial"/>
                <w:b/>
                <w:bCs/>
              </w:rPr>
            </w:pPr>
            <w:r w:rsidRPr="00C34461">
              <w:rPr>
                <w:rFonts w:cs="Arial"/>
                <w:b/>
                <w:bCs/>
              </w:rPr>
              <w:t xml:space="preserve">Ms Iva Dimic, </w:t>
            </w:r>
            <w:r w:rsidRPr="00C34461">
              <w:rPr>
                <w:rFonts w:cs="Arial"/>
              </w:rPr>
              <w:t>Chair of the National Assembly Committee on Education, Science, Sport and Youth (conference overview)</w:t>
            </w:r>
          </w:p>
          <w:p w14:paraId="2B5BE3CE" w14:textId="77777777" w:rsidR="006E306C" w:rsidRPr="00C34461" w:rsidRDefault="006E306C" w:rsidP="00610FB3">
            <w:pPr>
              <w:spacing w:line="264" w:lineRule="exact"/>
              <w:rPr>
                <w:rFonts w:cs="Arial"/>
                <w:b/>
                <w:bCs/>
              </w:rPr>
            </w:pPr>
          </w:p>
          <w:p w14:paraId="7F3F17B2" w14:textId="77777777" w:rsidR="006E306C" w:rsidRPr="00C34461" w:rsidRDefault="006E306C" w:rsidP="00610FB3">
            <w:pPr>
              <w:spacing w:line="264" w:lineRule="exact"/>
              <w:rPr>
                <w:rFonts w:cs="Arial"/>
                <w:b/>
                <w:bCs/>
              </w:rPr>
            </w:pPr>
            <w:r w:rsidRPr="00C34461">
              <w:rPr>
                <w:rFonts w:cs="Arial"/>
                <w:b/>
                <w:bCs/>
              </w:rPr>
              <w:t>Speakers:</w:t>
            </w:r>
          </w:p>
          <w:p w14:paraId="327CFAE8" w14:textId="77777777" w:rsidR="006E306C" w:rsidRPr="00C34461" w:rsidRDefault="006E306C" w:rsidP="006E306C">
            <w:pPr>
              <w:pStyle w:val="Odstavekseznama"/>
              <w:numPr>
                <w:ilvl w:val="0"/>
                <w:numId w:val="4"/>
              </w:numPr>
              <w:spacing w:line="264" w:lineRule="exact"/>
              <w:rPr>
                <w:rFonts w:cs="Arial"/>
                <w:b/>
                <w:bCs/>
              </w:rPr>
            </w:pPr>
            <w:r w:rsidRPr="00C34461">
              <w:rPr>
                <w:rFonts w:cs="Arial"/>
                <w:b/>
                <w:bCs/>
              </w:rPr>
              <w:t xml:space="preserve">Ms Simona Kustec, </w:t>
            </w:r>
            <w:r w:rsidRPr="00C34461">
              <w:rPr>
                <w:rFonts w:cs="Arial"/>
              </w:rPr>
              <w:t>Minister of Education, Science and Sport of the Republic of Slovenia</w:t>
            </w:r>
          </w:p>
          <w:p w14:paraId="7FB257D7" w14:textId="4887EE70" w:rsidR="006E306C" w:rsidRPr="00191A0C" w:rsidRDefault="006E306C" w:rsidP="006E306C">
            <w:pPr>
              <w:pStyle w:val="Odstavekseznama"/>
              <w:numPr>
                <w:ilvl w:val="0"/>
                <w:numId w:val="4"/>
              </w:numPr>
              <w:spacing w:line="264" w:lineRule="exact"/>
              <w:rPr>
                <w:rFonts w:cs="Arial"/>
                <w:b/>
                <w:bCs/>
              </w:rPr>
            </w:pPr>
            <w:r w:rsidRPr="00C34461">
              <w:rPr>
                <w:rFonts w:cs="Arial"/>
                <w:b/>
                <w:bCs/>
              </w:rPr>
              <w:t xml:space="preserve">Ms Mariya Gabriel, </w:t>
            </w:r>
            <w:r w:rsidRPr="00C34461">
              <w:rPr>
                <w:rFonts w:cs="Arial"/>
              </w:rPr>
              <w:t>European Commissioner for Innovation, Research, Culture, Education and Youth (TBC)</w:t>
            </w:r>
          </w:p>
          <w:p w14:paraId="21D321BF" w14:textId="462CFDEF" w:rsidR="00191A0C" w:rsidRPr="00191A0C" w:rsidRDefault="00191A0C" w:rsidP="00191A0C">
            <w:pPr>
              <w:pStyle w:val="Odstavekseznama"/>
              <w:numPr>
                <w:ilvl w:val="0"/>
                <w:numId w:val="4"/>
              </w:numPr>
              <w:spacing w:line="264" w:lineRule="exact"/>
              <w:rPr>
                <w:rFonts w:cs="Arial"/>
                <w:b/>
                <w:bCs/>
              </w:rPr>
            </w:pPr>
            <w:r w:rsidRPr="00C34461">
              <w:rPr>
                <w:rFonts w:cs="Arial"/>
                <w:b/>
                <w:bCs/>
              </w:rPr>
              <w:t xml:space="preserve">Ms Sabine Verheyen, </w:t>
            </w:r>
            <w:r w:rsidRPr="00C34461">
              <w:rPr>
                <w:rFonts w:cs="Arial"/>
              </w:rPr>
              <w:t xml:space="preserve">Chair of the EP Committee on Culture and Education (CULT) </w:t>
            </w:r>
          </w:p>
          <w:p w14:paraId="77E0D0D5" w14:textId="77777777" w:rsidR="006E306C" w:rsidRPr="00C34461" w:rsidRDefault="006E306C" w:rsidP="006E306C">
            <w:pPr>
              <w:pStyle w:val="Odstavekseznama"/>
              <w:numPr>
                <w:ilvl w:val="0"/>
                <w:numId w:val="4"/>
              </w:numPr>
              <w:spacing w:line="264" w:lineRule="exact"/>
              <w:rPr>
                <w:rFonts w:cs="Arial"/>
                <w:b/>
                <w:bCs/>
              </w:rPr>
            </w:pPr>
            <w:r w:rsidRPr="00C34461">
              <w:rPr>
                <w:rFonts w:cs="Arial"/>
                <w:b/>
                <w:bCs/>
              </w:rPr>
              <w:t xml:space="preserve">Mr Mark Boris Adrijančič, </w:t>
            </w:r>
            <w:r w:rsidRPr="00C34461">
              <w:rPr>
                <w:rFonts w:cs="Arial"/>
              </w:rPr>
              <w:t>Minister for Digital Transformation of the Republic of Slovenia (TBC)</w:t>
            </w:r>
          </w:p>
          <w:p w14:paraId="6D3EE253" w14:textId="79F97C8A" w:rsidR="006E306C" w:rsidRPr="002066F9" w:rsidRDefault="006E306C" w:rsidP="00610FB3">
            <w:pPr>
              <w:pStyle w:val="Odstavekseznama"/>
              <w:numPr>
                <w:ilvl w:val="0"/>
                <w:numId w:val="3"/>
              </w:numPr>
              <w:spacing w:line="264" w:lineRule="exact"/>
              <w:rPr>
                <w:rFonts w:cs="Arial"/>
              </w:rPr>
            </w:pPr>
            <w:r w:rsidRPr="00C34461">
              <w:rPr>
                <w:rFonts w:cs="Arial"/>
                <w:b/>
                <w:bCs/>
              </w:rPr>
              <w:t xml:space="preserve">Mr Žiga Turk, </w:t>
            </w:r>
            <w:r w:rsidRPr="00C34461">
              <w:rPr>
                <w:rFonts w:cs="Arial"/>
              </w:rPr>
              <w:t xml:space="preserve">Vice-Dean of Development at the Chair of Construction Informatics at the Faculty of Civil and Geodetic Engineering of the University of Ljubljana </w:t>
            </w:r>
          </w:p>
        </w:tc>
      </w:tr>
      <w:tr w:rsidR="006E306C" w:rsidRPr="00191316" w14:paraId="5DC4B7E9" w14:textId="77777777" w:rsidTr="00610FB3">
        <w:tc>
          <w:tcPr>
            <w:tcW w:w="8494" w:type="dxa"/>
            <w:gridSpan w:val="2"/>
          </w:tcPr>
          <w:p w14:paraId="0768E278" w14:textId="77777777" w:rsidR="006E306C" w:rsidRPr="004039FE" w:rsidRDefault="006E306C" w:rsidP="00610FB3">
            <w:pPr>
              <w:spacing w:line="264" w:lineRule="exact"/>
              <w:jc w:val="left"/>
              <w:rPr>
                <w:rFonts w:cs="Arial"/>
                <w:b/>
                <w:bCs/>
                <w:color w:val="3E7C94"/>
                <w:sz w:val="28"/>
                <w:szCs w:val="28"/>
              </w:rPr>
            </w:pPr>
          </w:p>
        </w:tc>
      </w:tr>
      <w:tr w:rsidR="006E306C" w:rsidRPr="00191316" w14:paraId="48420CF8" w14:textId="77777777" w:rsidTr="00610FB3">
        <w:tc>
          <w:tcPr>
            <w:tcW w:w="2127" w:type="dxa"/>
          </w:tcPr>
          <w:p w14:paraId="5ED046D3" w14:textId="77777777" w:rsidR="006E306C" w:rsidRPr="004039FE" w:rsidRDefault="006E306C" w:rsidP="00610FB3">
            <w:pPr>
              <w:spacing w:line="276" w:lineRule="exact"/>
              <w:jc w:val="left"/>
              <w:rPr>
                <w:rFonts w:cs="Arial"/>
                <w:b/>
                <w:bCs/>
                <w:color w:val="3E7C94"/>
              </w:rPr>
            </w:pPr>
            <w:r w:rsidRPr="004039FE">
              <w:rPr>
                <w:b/>
                <w:color w:val="3E7C94"/>
              </w:rPr>
              <w:t xml:space="preserve">15:15–16:30                                     </w:t>
            </w:r>
          </w:p>
        </w:tc>
        <w:tc>
          <w:tcPr>
            <w:tcW w:w="6367" w:type="dxa"/>
          </w:tcPr>
          <w:p w14:paraId="7739FD0B" w14:textId="77777777" w:rsidR="006E306C" w:rsidRDefault="006E306C" w:rsidP="00610FB3">
            <w:pPr>
              <w:spacing w:line="264" w:lineRule="exact"/>
              <w:rPr>
                <w:rFonts w:cs="Arial"/>
              </w:rPr>
            </w:pPr>
            <w:r>
              <w:rPr>
                <w:b/>
              </w:rPr>
              <w:t>Debate</w:t>
            </w:r>
            <w:r w:rsidRPr="002066F9">
              <w:rPr>
                <w:rFonts w:cs="Arial"/>
              </w:rPr>
              <w:t xml:space="preserve"> </w:t>
            </w:r>
          </w:p>
          <w:p w14:paraId="06AD7A86" w14:textId="77777777" w:rsidR="006E306C" w:rsidRPr="002066F9" w:rsidRDefault="006E306C" w:rsidP="00610FB3">
            <w:pPr>
              <w:spacing w:line="264" w:lineRule="exact"/>
              <w:rPr>
                <w:rFonts w:cs="Arial"/>
              </w:rPr>
            </w:pPr>
          </w:p>
        </w:tc>
      </w:tr>
      <w:tr w:rsidR="006E306C" w:rsidRPr="00191316" w14:paraId="0E67DAB3" w14:textId="77777777" w:rsidTr="00610FB3">
        <w:tc>
          <w:tcPr>
            <w:tcW w:w="2127" w:type="dxa"/>
          </w:tcPr>
          <w:p w14:paraId="28F858F7" w14:textId="77777777" w:rsidR="006E306C" w:rsidRPr="004039FE" w:rsidRDefault="006E306C" w:rsidP="00610FB3">
            <w:pPr>
              <w:spacing w:line="276" w:lineRule="exact"/>
              <w:jc w:val="left"/>
              <w:rPr>
                <w:rFonts w:cs="Arial"/>
                <w:b/>
                <w:bCs/>
                <w:color w:val="3E7C94"/>
              </w:rPr>
            </w:pPr>
            <w:r w:rsidRPr="004039FE">
              <w:rPr>
                <w:b/>
                <w:color w:val="3E7C94"/>
              </w:rPr>
              <w:t>16:30–17:00</w:t>
            </w:r>
          </w:p>
        </w:tc>
        <w:tc>
          <w:tcPr>
            <w:tcW w:w="6367" w:type="dxa"/>
          </w:tcPr>
          <w:p w14:paraId="5A79D186" w14:textId="77777777" w:rsidR="006E306C" w:rsidRPr="002066F9" w:rsidRDefault="006E306C" w:rsidP="00610FB3">
            <w:pPr>
              <w:spacing w:line="264" w:lineRule="exact"/>
              <w:rPr>
                <w:rFonts w:cs="Arial"/>
              </w:rPr>
            </w:pPr>
            <w:r>
              <w:rPr>
                <w:b/>
              </w:rPr>
              <w:t>Main findings and closing remarks</w:t>
            </w:r>
          </w:p>
        </w:tc>
      </w:tr>
    </w:tbl>
    <w:p w14:paraId="0D08FE95" w14:textId="77777777" w:rsidR="007A7D63" w:rsidRPr="007A3B3C" w:rsidRDefault="007A7D63" w:rsidP="007A3B3C"/>
    <w:sectPr w:rsidR="007A7D63" w:rsidRPr="007A3B3C" w:rsidSect="00317AE9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021" w:right="1701" w:bottom="1418" w:left="1701" w:header="595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F0033D" w14:textId="77777777" w:rsidR="00455662" w:rsidRDefault="00455662" w:rsidP="00EA0445">
      <w:pPr>
        <w:spacing w:line="240" w:lineRule="auto"/>
      </w:pPr>
      <w:r>
        <w:separator/>
      </w:r>
    </w:p>
  </w:endnote>
  <w:endnote w:type="continuationSeparator" w:id="0">
    <w:p w14:paraId="6C0AC8C5" w14:textId="77777777" w:rsidR="00455662" w:rsidRDefault="00455662" w:rsidP="00EA04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52532425"/>
      <w:docPartObj>
        <w:docPartGallery w:val="Page Numbers (Bottom of Page)"/>
        <w:docPartUnique/>
      </w:docPartObj>
    </w:sdtPr>
    <w:sdtEndPr/>
    <w:sdtContent>
      <w:p w14:paraId="4F40888B" w14:textId="77777777" w:rsidR="007A3B3C" w:rsidRDefault="007A3B3C">
        <w:pPr>
          <w:pStyle w:val="Noga"/>
          <w:jc w:val="right"/>
        </w:pPr>
        <w:r>
          <w:rPr>
            <w:noProof/>
          </w:rPr>
          <w:drawing>
            <wp:anchor distT="0" distB="0" distL="114300" distR="114300" simplePos="0" relativeHeight="251661824" behindDoc="1" locked="0" layoutInCell="1" allowOverlap="1" wp14:anchorId="0C07FC60" wp14:editId="29699C49">
              <wp:simplePos x="0" y="0"/>
              <wp:positionH relativeFrom="margin">
                <wp:posOffset>-1080135</wp:posOffset>
              </wp:positionH>
              <wp:positionV relativeFrom="margin">
                <wp:posOffset>9143365</wp:posOffset>
              </wp:positionV>
              <wp:extent cx="7559675" cy="901065"/>
              <wp:effectExtent l="0" t="0" r="3175" b="0"/>
              <wp:wrapNone/>
              <wp:docPr id="4" name="Slika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Slika 4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9675" cy="9010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9C325FE" w14:textId="77777777" w:rsidR="00FE1667" w:rsidRDefault="00FE1667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EC62EB" w14:textId="77777777" w:rsidR="008E14AC" w:rsidRDefault="00E0076D">
    <w:pPr>
      <w:pStyle w:val="Noga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2322EE8" wp14:editId="2A3E3686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310" cy="901700"/>
          <wp:effectExtent l="0" t="0" r="0" b="0"/>
          <wp:wrapSquare wrapText="bothSides"/>
          <wp:docPr id="1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0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7B9520" w14:textId="77777777" w:rsidR="00455662" w:rsidRDefault="00455662" w:rsidP="00EA0445">
      <w:pPr>
        <w:spacing w:line="240" w:lineRule="auto"/>
      </w:pPr>
      <w:r>
        <w:separator/>
      </w:r>
    </w:p>
  </w:footnote>
  <w:footnote w:type="continuationSeparator" w:id="0">
    <w:p w14:paraId="4F846F99" w14:textId="77777777" w:rsidR="00455662" w:rsidRDefault="00455662" w:rsidP="00EA04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C005EF" w14:textId="77777777" w:rsidR="006E306C" w:rsidRPr="006E306C" w:rsidRDefault="006E306C" w:rsidP="006E306C">
    <w:pPr>
      <w:spacing w:line="259" w:lineRule="auto"/>
      <w:jc w:val="right"/>
      <w:rPr>
        <w:rStyle w:val="Krepko"/>
        <w:rFonts w:cs="Arial"/>
        <w:b w:val="0"/>
        <w:bCs w:val="0"/>
        <w:color w:val="3E7C94"/>
      </w:rPr>
    </w:pPr>
    <w:r w:rsidRPr="006E306C">
      <w:rPr>
        <w:rStyle w:val="Krepko"/>
        <w:b w:val="0"/>
        <w:bCs w:val="0"/>
        <w:color w:val="3E7C94"/>
      </w:rPr>
      <w:t>Draft Programme (as of 7 October 2021)</w:t>
    </w:r>
  </w:p>
  <w:p w14:paraId="76CCCB01" w14:textId="77777777" w:rsidR="002E76B1" w:rsidRDefault="002E76B1">
    <w:pPr>
      <w:pStyle w:val="Glava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25079F" w14:textId="77777777" w:rsidR="00CD73C9" w:rsidRPr="00CD73C9" w:rsidRDefault="00143D35" w:rsidP="00CD73C9">
    <w:pPr>
      <w:pStyle w:val="Glava"/>
    </w:pPr>
    <w:r>
      <w:rPr>
        <w:noProof/>
      </w:rPr>
      <w:drawing>
        <wp:anchor distT="0" distB="0" distL="114300" distR="114300" simplePos="0" relativeHeight="251662848" behindDoc="0" locked="0" layoutInCell="1" allowOverlap="1" wp14:anchorId="539D52D7" wp14:editId="557FF665">
          <wp:simplePos x="0" y="0"/>
          <wp:positionH relativeFrom="margin">
            <wp:posOffset>-1081405</wp:posOffset>
          </wp:positionH>
          <wp:positionV relativeFrom="margin">
            <wp:posOffset>-2323465</wp:posOffset>
          </wp:positionV>
          <wp:extent cx="7560000" cy="2160254"/>
          <wp:effectExtent l="0" t="0" r="3175" b="0"/>
          <wp:wrapSquare wrapText="bothSides"/>
          <wp:docPr id="11" name="Slika 11" descr="Slika, ki vsebuje besede besedilo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lika 11" descr="Slika, ki vsebuje besede besedilo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1602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52E2F">
      <w:rPr>
        <w:noProof/>
      </w:rPr>
      <w:drawing>
        <wp:anchor distT="0" distB="0" distL="114300" distR="114300" simplePos="0" relativeHeight="251659776" behindDoc="0" locked="0" layoutInCell="1" allowOverlap="1" wp14:anchorId="291C56F0" wp14:editId="3F3FEB4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2160254"/>
          <wp:effectExtent l="0" t="0" r="3175" b="0"/>
          <wp:wrapSquare wrapText="bothSides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1602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9C5C8E"/>
    <w:multiLevelType w:val="hybridMultilevel"/>
    <w:tmpl w:val="C958E700"/>
    <w:lvl w:ilvl="0" w:tplc="0424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" w15:restartNumberingAfterBreak="0">
    <w:nsid w:val="42DD6385"/>
    <w:multiLevelType w:val="hybridMultilevel"/>
    <w:tmpl w:val="4D5081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127343"/>
    <w:multiLevelType w:val="hybridMultilevel"/>
    <w:tmpl w:val="531A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593940"/>
    <w:multiLevelType w:val="hybridMultilevel"/>
    <w:tmpl w:val="F0601EA2"/>
    <w:lvl w:ilvl="0" w:tplc="0424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06C"/>
    <w:rsid w:val="00032DE6"/>
    <w:rsid w:val="00067710"/>
    <w:rsid w:val="00090C0E"/>
    <w:rsid w:val="00112A54"/>
    <w:rsid w:val="001212DC"/>
    <w:rsid w:val="00134EA7"/>
    <w:rsid w:val="00143D35"/>
    <w:rsid w:val="0017720C"/>
    <w:rsid w:val="00191A0C"/>
    <w:rsid w:val="00195616"/>
    <w:rsid w:val="00203FDA"/>
    <w:rsid w:val="0021205B"/>
    <w:rsid w:val="00230C8B"/>
    <w:rsid w:val="00252AB5"/>
    <w:rsid w:val="00252E2F"/>
    <w:rsid w:val="00272470"/>
    <w:rsid w:val="00276C25"/>
    <w:rsid w:val="00285655"/>
    <w:rsid w:val="002945D2"/>
    <w:rsid w:val="002A54A2"/>
    <w:rsid w:val="002C6EEE"/>
    <w:rsid w:val="002E76B1"/>
    <w:rsid w:val="002F2948"/>
    <w:rsid w:val="00305684"/>
    <w:rsid w:val="00310034"/>
    <w:rsid w:val="00317AE9"/>
    <w:rsid w:val="00333C65"/>
    <w:rsid w:val="003A49EB"/>
    <w:rsid w:val="003A5BFD"/>
    <w:rsid w:val="00414D2F"/>
    <w:rsid w:val="00455662"/>
    <w:rsid w:val="004746F1"/>
    <w:rsid w:val="0053393B"/>
    <w:rsid w:val="00547A46"/>
    <w:rsid w:val="0057620A"/>
    <w:rsid w:val="00597E00"/>
    <w:rsid w:val="005C3941"/>
    <w:rsid w:val="005E783B"/>
    <w:rsid w:val="006059B3"/>
    <w:rsid w:val="006167CC"/>
    <w:rsid w:val="00655B59"/>
    <w:rsid w:val="0069485A"/>
    <w:rsid w:val="006958C9"/>
    <w:rsid w:val="00697068"/>
    <w:rsid w:val="006B6B76"/>
    <w:rsid w:val="006C6283"/>
    <w:rsid w:val="006D0398"/>
    <w:rsid w:val="006D275F"/>
    <w:rsid w:val="006E306C"/>
    <w:rsid w:val="00707B78"/>
    <w:rsid w:val="007118FD"/>
    <w:rsid w:val="007540DB"/>
    <w:rsid w:val="00754FCE"/>
    <w:rsid w:val="00786669"/>
    <w:rsid w:val="007949A0"/>
    <w:rsid w:val="007A3B3C"/>
    <w:rsid w:val="007A7D63"/>
    <w:rsid w:val="007C0728"/>
    <w:rsid w:val="00825A30"/>
    <w:rsid w:val="00846778"/>
    <w:rsid w:val="00882BFF"/>
    <w:rsid w:val="00894AD9"/>
    <w:rsid w:val="008B20DD"/>
    <w:rsid w:val="008E14AC"/>
    <w:rsid w:val="008F3BEC"/>
    <w:rsid w:val="009315E6"/>
    <w:rsid w:val="00937DFF"/>
    <w:rsid w:val="00961E03"/>
    <w:rsid w:val="00970F90"/>
    <w:rsid w:val="009858A4"/>
    <w:rsid w:val="009A0227"/>
    <w:rsid w:val="009C1CB0"/>
    <w:rsid w:val="009C4E73"/>
    <w:rsid w:val="009D3CE1"/>
    <w:rsid w:val="009E7369"/>
    <w:rsid w:val="009F0D3C"/>
    <w:rsid w:val="009F2688"/>
    <w:rsid w:val="00A05370"/>
    <w:rsid w:val="00A14FF3"/>
    <w:rsid w:val="00A44A08"/>
    <w:rsid w:val="00AD124A"/>
    <w:rsid w:val="00AD7DE9"/>
    <w:rsid w:val="00B05529"/>
    <w:rsid w:val="00B22F04"/>
    <w:rsid w:val="00B65062"/>
    <w:rsid w:val="00B654AA"/>
    <w:rsid w:val="00B700F2"/>
    <w:rsid w:val="00C47287"/>
    <w:rsid w:val="00CB5CC2"/>
    <w:rsid w:val="00CD73C9"/>
    <w:rsid w:val="00D438E6"/>
    <w:rsid w:val="00D51837"/>
    <w:rsid w:val="00D63623"/>
    <w:rsid w:val="00D75828"/>
    <w:rsid w:val="00D81AD8"/>
    <w:rsid w:val="00DA005B"/>
    <w:rsid w:val="00E0076D"/>
    <w:rsid w:val="00E0693B"/>
    <w:rsid w:val="00E07980"/>
    <w:rsid w:val="00E17D24"/>
    <w:rsid w:val="00E540E4"/>
    <w:rsid w:val="00E64A48"/>
    <w:rsid w:val="00E716AB"/>
    <w:rsid w:val="00E730CB"/>
    <w:rsid w:val="00E7416E"/>
    <w:rsid w:val="00E83808"/>
    <w:rsid w:val="00E8520D"/>
    <w:rsid w:val="00EA0445"/>
    <w:rsid w:val="00F42384"/>
    <w:rsid w:val="00F70184"/>
    <w:rsid w:val="00F955B9"/>
    <w:rsid w:val="00FA4AA6"/>
    <w:rsid w:val="00FD5B3C"/>
    <w:rsid w:val="00FE1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C5B1967"/>
  <w15:docId w15:val="{FFB81AE7-B15E-4D22-97A1-19DD6ABA4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A3B3C"/>
    <w:pPr>
      <w:spacing w:line="264" w:lineRule="atLeast"/>
      <w:jc w:val="both"/>
    </w:pPr>
    <w:rPr>
      <w:rFonts w:ascii="Arial" w:hAnsi="Arial"/>
      <w:sz w:val="22"/>
      <w:szCs w:val="22"/>
      <w:lang w:eastAsia="en-US"/>
    </w:rPr>
  </w:style>
  <w:style w:type="paragraph" w:styleId="Naslov2">
    <w:name w:val="heading 2"/>
    <w:basedOn w:val="Navaden"/>
    <w:link w:val="Naslov2Znak"/>
    <w:uiPriority w:val="9"/>
    <w:unhideWhenUsed/>
    <w:qFormat/>
    <w:rsid w:val="007A3B3C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/>
      <w:b/>
      <w:bCs/>
      <w:sz w:val="36"/>
      <w:szCs w:val="36"/>
      <w:lang w:val="en-GB" w:eastAsia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A0445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link w:val="Glava"/>
    <w:uiPriority w:val="99"/>
    <w:rsid w:val="00EA0445"/>
    <w:rPr>
      <w:rFonts w:ascii="Arial" w:hAnsi="Arial"/>
    </w:rPr>
  </w:style>
  <w:style w:type="paragraph" w:styleId="Noga">
    <w:name w:val="footer"/>
    <w:basedOn w:val="Navaden"/>
    <w:link w:val="NogaZnak"/>
    <w:uiPriority w:val="99"/>
    <w:unhideWhenUsed/>
    <w:rsid w:val="00EA0445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link w:val="Noga"/>
    <w:uiPriority w:val="99"/>
    <w:rsid w:val="00EA0445"/>
    <w:rPr>
      <w:rFonts w:ascii="Arial" w:hAnsi="Arial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94A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894AD9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rsid w:val="00655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825A3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7A3B3C"/>
    <w:rPr>
      <w:rFonts w:ascii="Times New Roman" w:eastAsia="Times New Roman" w:hAnsi="Times New Roman"/>
      <w:b/>
      <w:bCs/>
      <w:sz w:val="36"/>
      <w:szCs w:val="36"/>
      <w:lang w:val="en-GB" w:eastAsia="en-GB"/>
    </w:rPr>
  </w:style>
  <w:style w:type="character" w:styleId="Krepko">
    <w:name w:val="Strong"/>
    <w:uiPriority w:val="22"/>
    <w:qFormat/>
    <w:rsid w:val="00A44A08"/>
    <w:rPr>
      <w:b/>
      <w:bCs/>
    </w:rPr>
  </w:style>
  <w:style w:type="paragraph" w:styleId="Odstavekseznama">
    <w:name w:val="List Paragraph"/>
    <w:basedOn w:val="Navaden"/>
    <w:uiPriority w:val="34"/>
    <w:qFormat/>
    <w:rsid w:val="006E30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70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JAVA~1.DZ-\AppData\Local\Temp\notes11BE6D\OIZ&#352;M_Program_SLO_14.10.2021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OIZŠM_Program_SLO_14.10.2021</Template>
  <TotalTime>1</TotalTime>
  <Pages>2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ZEJAVAC</dc:creator>
  <cp:keywords/>
  <dc:description/>
  <cp:lastModifiedBy>Polakd</cp:lastModifiedBy>
  <cp:revision>4</cp:revision>
  <cp:lastPrinted>2021-03-09T09:30:00Z</cp:lastPrinted>
  <dcterms:created xsi:type="dcterms:W3CDTF">2021-10-19T10:32:00Z</dcterms:created>
  <dcterms:modified xsi:type="dcterms:W3CDTF">2021-11-02T11:39:00Z</dcterms:modified>
</cp:coreProperties>
</file>